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39A5B" w14:textId="77777777" w:rsidR="006D63EC" w:rsidRPr="006D63EC" w:rsidRDefault="006D63EC" w:rsidP="006D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LK" w:eastAsia="en-GB" w:bidi="ta-IN"/>
        </w:rPr>
      </w:pPr>
      <w:r w:rsidRPr="006D63EC">
        <w:rPr>
          <w:rFonts w:ascii="Open Sans" w:eastAsia="Times New Roman" w:hAnsi="Open Sans" w:cs="Open Sans"/>
          <w:color w:val="404040"/>
          <w:sz w:val="18"/>
          <w:szCs w:val="18"/>
          <w:shd w:val="clear" w:color="auto" w:fill="FFFFFF"/>
          <w:lang w:val="en-LK" w:eastAsia="en-GB" w:bidi="ta-IN"/>
        </w:rPr>
        <w:t>You can only register as a </w:t>
      </w:r>
      <w:r w:rsidRPr="006D63EC">
        <w:rPr>
          <w:rFonts w:ascii="Open Sans" w:eastAsia="Times New Roman" w:hAnsi="Open Sans" w:cs="Open Sans"/>
          <w:b/>
          <w:bCs/>
          <w:color w:val="404040"/>
          <w:sz w:val="18"/>
          <w:szCs w:val="18"/>
          <w:lang w:val="en-LK" w:eastAsia="en-GB" w:bidi="ta-IN"/>
        </w:rPr>
        <w:t>Full Registrant </w:t>
      </w:r>
      <w:r w:rsidRPr="006D63EC">
        <w:rPr>
          <w:rFonts w:ascii="Open Sans" w:eastAsia="Times New Roman" w:hAnsi="Open Sans" w:cs="Open Sans"/>
          <w:color w:val="404040"/>
          <w:sz w:val="18"/>
          <w:szCs w:val="18"/>
          <w:shd w:val="clear" w:color="auto" w:fill="FFFFFF"/>
          <w:lang w:val="en-LK" w:eastAsia="en-GB" w:bidi="ta-IN"/>
        </w:rPr>
        <w:t>through the online registration portal. If you want day registration or attend a symposium you need to come to BMICH and do the payment.</w:t>
      </w:r>
    </w:p>
    <w:p w14:paraId="0077009C" w14:textId="19013C3C" w:rsidR="006D63EC" w:rsidRPr="006D63EC" w:rsidRDefault="006D63EC" w:rsidP="006D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val="en-LK" w:eastAsia="en-GB" w:bidi="ta-IN"/>
        </w:rPr>
      </w:pPr>
      <w:r w:rsidRPr="006D63EC">
        <w:rPr>
          <w:rFonts w:ascii="Arial" w:eastAsia="Times New Roman" w:hAnsi="Arial" w:cs="Arial"/>
          <w:color w:val="9C160D"/>
          <w:sz w:val="21"/>
          <w:szCs w:val="21"/>
          <w:lang w:val="en-LK" w:eastAsia="en-GB" w:bidi="ta-IN"/>
        </w:rPr>
        <w:t>All free paper presenters (oral as well as poster presenters) must obtain Full Registration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9"/>
        <w:gridCol w:w="1465"/>
        <w:gridCol w:w="1411"/>
        <w:gridCol w:w="283"/>
        <w:gridCol w:w="993"/>
        <w:gridCol w:w="2068"/>
        <w:gridCol w:w="709"/>
      </w:tblGrid>
      <w:tr w:rsidR="007E2C1F" w:rsidRPr="006D63EC" w14:paraId="133C4A2E" w14:textId="77777777" w:rsidTr="007E2C1F">
        <w:tc>
          <w:tcPr>
            <w:tcW w:w="5000" w:type="pct"/>
            <w:gridSpan w:val="7"/>
            <w:vAlign w:val="bottom"/>
          </w:tcPr>
          <w:p w14:paraId="590AED3E" w14:textId="544D341E" w:rsidR="007E2C1F" w:rsidRPr="006D63EC" w:rsidRDefault="007E2C1F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 xml:space="preserve">Please fill the details below. </w:t>
            </w:r>
          </w:p>
        </w:tc>
      </w:tr>
      <w:tr w:rsidR="00C9238F" w:rsidRPr="006D63EC" w14:paraId="1836DDF8" w14:textId="77777777" w:rsidTr="00A037C1">
        <w:tc>
          <w:tcPr>
            <w:tcW w:w="2062" w:type="pct"/>
            <w:gridSpan w:val="2"/>
            <w:vAlign w:val="bottom"/>
          </w:tcPr>
          <w:p w14:paraId="6E645C25" w14:textId="1C89D325" w:rsidR="00C9238F" w:rsidRPr="006D63EC" w:rsidRDefault="007E2C1F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Delegate Category</w:t>
            </w:r>
          </w:p>
        </w:tc>
        <w:tc>
          <w:tcPr>
            <w:tcW w:w="2938" w:type="pct"/>
            <w:gridSpan w:val="5"/>
            <w:tcBorders>
              <w:bottom w:val="single" w:sz="4" w:space="0" w:color="auto"/>
            </w:tcBorders>
            <w:vAlign w:val="bottom"/>
          </w:tcPr>
          <w:p w14:paraId="1B2FEA29" w14:textId="1D805D5F" w:rsidR="00C9238F" w:rsidRPr="006D63EC" w:rsidRDefault="00852EFA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Delegate_category"/>
                  <w:enabled/>
                  <w:calcOnExit w:val="0"/>
                  <w:statusText w:type="text" w:val="- Select -"/>
                  <w:ddList>
                    <w:listEntry w:val="Non SLMA Members"/>
                    <w:listEntry w:val="SLMA members, Pre-interns, Interns and Students"/>
                  </w:ddList>
                </w:ffData>
              </w:fldChar>
            </w:r>
            <w:bookmarkStart w:id="0" w:name="Delegate_category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FORMDROPDOWN </w:instrTex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0"/>
          </w:p>
        </w:tc>
      </w:tr>
      <w:tr w:rsidR="00C9238F" w:rsidRPr="006D63EC" w14:paraId="3875C130" w14:textId="77777777" w:rsidTr="00A037C1">
        <w:tc>
          <w:tcPr>
            <w:tcW w:w="2062" w:type="pct"/>
            <w:gridSpan w:val="2"/>
            <w:vAlign w:val="bottom"/>
          </w:tcPr>
          <w:p w14:paraId="0BEE39FB" w14:textId="0D44AACB" w:rsidR="00C9238F" w:rsidRPr="006D63EC" w:rsidRDefault="007E2C1F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Title</w:t>
            </w:r>
          </w:p>
        </w:tc>
        <w:tc>
          <w:tcPr>
            <w:tcW w:w="2938" w:type="pct"/>
            <w:gridSpan w:val="5"/>
            <w:tcBorders>
              <w:bottom w:val="single" w:sz="4" w:space="0" w:color="auto"/>
            </w:tcBorders>
            <w:vAlign w:val="bottom"/>
          </w:tcPr>
          <w:p w14:paraId="4D32FF37" w14:textId="2A4B6A9D" w:rsidR="00C9238F" w:rsidRPr="006D63EC" w:rsidRDefault="006D63EC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Title"/>
                  <w:enabled/>
                  <w:calcOnExit w:val="0"/>
                  <w:statusText w:type="text" w:val="- Select -"/>
                  <w:ddList>
                    <w:listEntry w:val="Prof"/>
                    <w:listEntry w:val="Dr"/>
                    <w:listEntry w:val="Mr"/>
                    <w:listEntry w:val="Ms"/>
                  </w:ddList>
                </w:ffData>
              </w:fldChar>
            </w:r>
            <w:bookmarkStart w:id="1" w:name="Title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FORMDROPDOWN </w:instrText>
            </w:r>
            <w:r w:rsidR="003100A1"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1"/>
          </w:p>
        </w:tc>
      </w:tr>
      <w:tr w:rsidR="00C9238F" w:rsidRPr="006D63EC" w14:paraId="55DA92F0" w14:textId="77777777" w:rsidTr="00A037C1">
        <w:tc>
          <w:tcPr>
            <w:tcW w:w="2062" w:type="pct"/>
            <w:gridSpan w:val="2"/>
            <w:vAlign w:val="bottom"/>
          </w:tcPr>
          <w:p w14:paraId="188130F9" w14:textId="46D48836" w:rsidR="00C9238F" w:rsidRPr="006D63EC" w:rsidRDefault="007E2C1F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Last Name</w:t>
            </w:r>
          </w:p>
        </w:tc>
        <w:tc>
          <w:tcPr>
            <w:tcW w:w="2938" w:type="pct"/>
            <w:gridSpan w:val="5"/>
            <w:tcBorders>
              <w:bottom w:val="single" w:sz="4" w:space="0" w:color="auto"/>
            </w:tcBorders>
            <w:vAlign w:val="bottom"/>
          </w:tcPr>
          <w:p w14:paraId="2F406E77" w14:textId="4EC902D5" w:rsidR="00C9238F" w:rsidRPr="006D63EC" w:rsidRDefault="007E2C1F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Last_Name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2" w:name="Last_Name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FORMTEXT </w:instrTex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separate"/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2"/>
          </w:p>
        </w:tc>
      </w:tr>
      <w:tr w:rsidR="00C9238F" w:rsidRPr="006D63EC" w14:paraId="1C1AB3E2" w14:textId="77777777" w:rsidTr="00A037C1">
        <w:tc>
          <w:tcPr>
            <w:tcW w:w="2062" w:type="pct"/>
            <w:gridSpan w:val="2"/>
            <w:vAlign w:val="bottom"/>
          </w:tcPr>
          <w:p w14:paraId="3D43D482" w14:textId="7EB2A5F8" w:rsidR="00C9238F" w:rsidRPr="006D63EC" w:rsidRDefault="007E2C1F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Initials</w:t>
            </w:r>
          </w:p>
        </w:tc>
        <w:tc>
          <w:tcPr>
            <w:tcW w:w="2938" w:type="pct"/>
            <w:gridSpan w:val="5"/>
            <w:vAlign w:val="bottom"/>
          </w:tcPr>
          <w:p w14:paraId="6E3C5877" w14:textId="542F13E5" w:rsidR="00C9238F" w:rsidRPr="006D63EC" w:rsidRDefault="007E2C1F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Initials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3" w:name="Initials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FORMTEXT </w:instrTex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separate"/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3"/>
          </w:p>
        </w:tc>
      </w:tr>
      <w:tr w:rsidR="00A037C1" w:rsidRPr="006D63EC" w14:paraId="7E863868" w14:textId="77777777" w:rsidTr="00A037C1">
        <w:trPr>
          <w:gridAfter w:val="1"/>
          <w:wAfter w:w="381" w:type="pct"/>
        </w:trPr>
        <w:tc>
          <w:tcPr>
            <w:tcW w:w="2062" w:type="pct"/>
            <w:gridSpan w:val="2"/>
            <w:vAlign w:val="bottom"/>
          </w:tcPr>
          <w:p w14:paraId="4773B93F" w14:textId="4BD2329C" w:rsidR="00A037C1" w:rsidRPr="006D63EC" w:rsidRDefault="00A037C1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Sex</w:t>
            </w:r>
          </w:p>
        </w:tc>
        <w:tc>
          <w:tcPr>
            <w:tcW w:w="911" w:type="pct"/>
            <w:gridSpan w:val="2"/>
            <w:vAlign w:val="bottom"/>
          </w:tcPr>
          <w:p w14:paraId="017FEDCC" w14:textId="63A42BF8" w:rsidR="00A037C1" w:rsidRPr="006D63EC" w:rsidRDefault="00A037C1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Male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Male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FORMCHECKBOX </w:instrTex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4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 xml:space="preserve"> Male</w:t>
            </w:r>
          </w:p>
        </w:tc>
        <w:tc>
          <w:tcPr>
            <w:tcW w:w="1646" w:type="pct"/>
            <w:gridSpan w:val="2"/>
            <w:vAlign w:val="bottom"/>
          </w:tcPr>
          <w:p w14:paraId="5A976EE5" w14:textId="1636404D" w:rsidR="00A037C1" w:rsidRPr="006D63EC" w:rsidRDefault="00A037C1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Female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Female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FORMCHECKBOX </w:instrTex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5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 xml:space="preserve"> Female</w:t>
            </w:r>
          </w:p>
        </w:tc>
      </w:tr>
      <w:tr w:rsidR="00C9238F" w:rsidRPr="006D63EC" w14:paraId="37399FD6" w14:textId="77777777" w:rsidTr="00A037C1">
        <w:tc>
          <w:tcPr>
            <w:tcW w:w="2062" w:type="pct"/>
            <w:gridSpan w:val="2"/>
            <w:vAlign w:val="bottom"/>
          </w:tcPr>
          <w:p w14:paraId="7E2ED93A" w14:textId="4D0331A4" w:rsidR="00C9238F" w:rsidRPr="006D63EC" w:rsidRDefault="007E2C1F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Institution</w:t>
            </w:r>
          </w:p>
        </w:tc>
        <w:tc>
          <w:tcPr>
            <w:tcW w:w="2938" w:type="pct"/>
            <w:gridSpan w:val="5"/>
            <w:tcBorders>
              <w:bottom w:val="single" w:sz="4" w:space="0" w:color="auto"/>
            </w:tcBorders>
            <w:vAlign w:val="bottom"/>
          </w:tcPr>
          <w:p w14:paraId="66507231" w14:textId="13A80C88" w:rsidR="00C9238F" w:rsidRPr="006D63EC" w:rsidRDefault="00A037C1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6" w:name="Text1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FORMTEXT </w:instrTex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separate"/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6"/>
          </w:p>
        </w:tc>
      </w:tr>
      <w:tr w:rsidR="00C9238F" w:rsidRPr="006D63EC" w14:paraId="0FD41E99" w14:textId="77777777" w:rsidTr="00A037C1">
        <w:tc>
          <w:tcPr>
            <w:tcW w:w="2062" w:type="pct"/>
            <w:gridSpan w:val="2"/>
            <w:vAlign w:val="bottom"/>
          </w:tcPr>
          <w:p w14:paraId="1CC2F129" w14:textId="4357541E" w:rsidR="00C9238F" w:rsidRPr="006D63EC" w:rsidRDefault="007E2C1F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Designation</w:t>
            </w:r>
          </w:p>
        </w:tc>
        <w:tc>
          <w:tcPr>
            <w:tcW w:w="2938" w:type="pct"/>
            <w:gridSpan w:val="5"/>
            <w:tcBorders>
              <w:bottom w:val="single" w:sz="4" w:space="0" w:color="auto"/>
            </w:tcBorders>
            <w:vAlign w:val="bottom"/>
          </w:tcPr>
          <w:p w14:paraId="7DAA7840" w14:textId="26BB350B" w:rsidR="00C9238F" w:rsidRPr="006D63EC" w:rsidRDefault="00A037C1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7" w:name="Text2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FORMTEXT </w:instrTex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separate"/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7"/>
          </w:p>
        </w:tc>
      </w:tr>
      <w:tr w:rsidR="00C9238F" w:rsidRPr="006D63EC" w14:paraId="77DDF42E" w14:textId="77777777" w:rsidTr="00A037C1">
        <w:tc>
          <w:tcPr>
            <w:tcW w:w="2062" w:type="pct"/>
            <w:gridSpan w:val="2"/>
            <w:vAlign w:val="bottom"/>
          </w:tcPr>
          <w:p w14:paraId="6D7B1F06" w14:textId="6F9C2030" w:rsidR="00C9238F" w:rsidRPr="006D63EC" w:rsidRDefault="00A037C1" w:rsidP="007E2C1F">
            <w:pPr>
              <w:spacing w:before="120"/>
              <w:rPr>
                <w:rFonts w:ascii="Open Sans" w:hAnsi="Open Sans" w:cs="Open Sans"/>
                <w:sz w:val="22"/>
                <w:szCs w:val="22"/>
                <w:lang w:val="en-GB" w:bidi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 w:bidi="en-GB"/>
              </w:rPr>
              <w:t>Contact Number</w:t>
            </w:r>
            <w:r w:rsidR="007E2C1F" w:rsidRPr="006D63EC">
              <w:rPr>
                <w:rFonts w:ascii="Open Sans" w:hAnsi="Open Sans" w:cs="Open Sans"/>
                <w:sz w:val="22"/>
                <w:szCs w:val="22"/>
                <w:lang w:val="en-GB" w:bidi="en-GB"/>
              </w:rPr>
              <w:t xml:space="preserve"> Mobile</w:t>
            </w:r>
          </w:p>
        </w:tc>
        <w:tc>
          <w:tcPr>
            <w:tcW w:w="2938" w:type="pct"/>
            <w:gridSpan w:val="5"/>
            <w:tcBorders>
              <w:left w:val="nil"/>
              <w:bottom w:val="single" w:sz="4" w:space="0" w:color="auto"/>
            </w:tcBorders>
            <w:vAlign w:val="bottom"/>
          </w:tcPr>
          <w:p w14:paraId="27620EC9" w14:textId="58A6C201" w:rsidR="00C9238F" w:rsidRPr="006D63EC" w:rsidRDefault="00A037C1" w:rsidP="00576892">
            <w:pPr>
              <w:spacing w:before="12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0</w: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Contact_number_mobil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bookmarkStart w:id="8" w:name="Contact_number_mobil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FORMTEXT </w:instrTex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separate"/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8"/>
          </w:p>
        </w:tc>
      </w:tr>
      <w:tr w:rsidR="00C9238F" w:rsidRPr="006D63EC" w14:paraId="22599D75" w14:textId="77777777" w:rsidTr="00A037C1">
        <w:tc>
          <w:tcPr>
            <w:tcW w:w="2062" w:type="pct"/>
            <w:gridSpan w:val="2"/>
            <w:vAlign w:val="bottom"/>
          </w:tcPr>
          <w:p w14:paraId="18ED8DA3" w14:textId="55D3B335" w:rsidR="00C9238F" w:rsidRPr="006D63EC" w:rsidRDefault="00A037C1" w:rsidP="007E2C1F">
            <w:pPr>
              <w:spacing w:before="120"/>
              <w:rPr>
                <w:rFonts w:ascii="Open Sans" w:hAnsi="Open Sans" w:cs="Open Sans"/>
                <w:sz w:val="22"/>
                <w:szCs w:val="22"/>
                <w:lang w:val="en-GB" w:bidi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 w:bidi="en-GB"/>
              </w:rPr>
              <w:t>Contact Number</w:t>
            </w:r>
            <w:r w:rsidR="007E2C1F" w:rsidRPr="006D63EC">
              <w:rPr>
                <w:rFonts w:ascii="Open Sans" w:hAnsi="Open Sans" w:cs="Open Sans"/>
                <w:sz w:val="22"/>
                <w:szCs w:val="22"/>
                <w:lang w:val="en-GB" w:bidi="en-GB"/>
              </w:rPr>
              <w:t xml:space="preserve"> Office</w:t>
            </w:r>
          </w:p>
        </w:tc>
        <w:tc>
          <w:tcPr>
            <w:tcW w:w="2938" w:type="pct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6C5F62AE" w14:textId="1A476A4E" w:rsidR="00C9238F" w:rsidRPr="006D63EC" w:rsidRDefault="00A037C1" w:rsidP="00576892">
            <w:pPr>
              <w:spacing w:before="12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0</w: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Contact_number_offic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bookmarkStart w:id="9" w:name="Contact_number_offic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FORMTEXT </w:instrTex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separate"/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noProof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9"/>
          </w:p>
        </w:tc>
      </w:tr>
      <w:tr w:rsidR="00C9238F" w:rsidRPr="006D63EC" w14:paraId="15D48744" w14:textId="77777777" w:rsidTr="00A037C1">
        <w:tc>
          <w:tcPr>
            <w:tcW w:w="2062" w:type="pct"/>
            <w:gridSpan w:val="2"/>
            <w:vAlign w:val="bottom"/>
          </w:tcPr>
          <w:p w14:paraId="62FA48E0" w14:textId="509DB4BF" w:rsidR="00C9238F" w:rsidRPr="006D63EC" w:rsidRDefault="007E2C1F" w:rsidP="007E2C1F">
            <w:pPr>
              <w:spacing w:before="120"/>
              <w:rPr>
                <w:rFonts w:ascii="Open Sans" w:hAnsi="Open Sans" w:cs="Open Sans"/>
                <w:sz w:val="22"/>
                <w:szCs w:val="22"/>
                <w:lang w:val="en-GB" w:bidi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 w:bidi="en-GB"/>
              </w:rPr>
              <w:t>Postal Address</w:t>
            </w:r>
          </w:p>
        </w:tc>
        <w:tc>
          <w:tcPr>
            <w:tcW w:w="2938" w:type="pct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36CA9C22" w14:textId="684DE599" w:rsidR="007E2C1F" w:rsidRPr="006D63EC" w:rsidRDefault="00A037C1" w:rsidP="00576892">
            <w:pPr>
              <w:spacing w:before="12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postal_address"/>
                  <w:enabled/>
                  <w:calcOnExit w:val="0"/>
                  <w:textInput/>
                </w:ffData>
              </w:fldChar>
            </w:r>
            <w:bookmarkStart w:id="10" w:name="postal_address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FORMTEXT </w:instrTex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separate"/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10"/>
          </w:p>
        </w:tc>
      </w:tr>
      <w:tr w:rsidR="00C9238F" w:rsidRPr="006D63EC" w14:paraId="1C15BC83" w14:textId="77777777" w:rsidTr="00A037C1">
        <w:tc>
          <w:tcPr>
            <w:tcW w:w="2062" w:type="pct"/>
            <w:gridSpan w:val="2"/>
            <w:vAlign w:val="bottom"/>
          </w:tcPr>
          <w:p w14:paraId="1555F70D" w14:textId="13B3CCA7" w:rsidR="00C9238F" w:rsidRPr="006D63EC" w:rsidRDefault="007E2C1F" w:rsidP="007E2C1F">
            <w:pPr>
              <w:spacing w:before="120"/>
              <w:rPr>
                <w:rFonts w:ascii="Open Sans" w:hAnsi="Open Sans" w:cs="Open Sans"/>
                <w:sz w:val="22"/>
                <w:szCs w:val="22"/>
                <w:lang w:val="en-GB" w:bidi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 w:bidi="en-GB"/>
              </w:rPr>
              <w:t>Email Address</w:t>
            </w:r>
          </w:p>
        </w:tc>
        <w:tc>
          <w:tcPr>
            <w:tcW w:w="2938" w:type="pct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1DF35BCE" w14:textId="1FBF5D14" w:rsidR="00C9238F" w:rsidRPr="006D63EC" w:rsidRDefault="00A037C1" w:rsidP="00576892">
            <w:pPr>
              <w:spacing w:before="12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email_address"/>
                  <w:enabled/>
                  <w:calcOnExit w:val="0"/>
                  <w:textInput/>
                </w:ffData>
              </w:fldChar>
            </w:r>
            <w:bookmarkStart w:id="11" w:name="email_address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FORMTEXT </w:instrTex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separate"/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 </w: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11"/>
          </w:p>
        </w:tc>
      </w:tr>
      <w:tr w:rsidR="00C9238F" w:rsidRPr="006D63EC" w14:paraId="11FD4134" w14:textId="77777777" w:rsidTr="00A037C1">
        <w:tc>
          <w:tcPr>
            <w:tcW w:w="1274" w:type="pct"/>
            <w:vAlign w:val="bottom"/>
          </w:tcPr>
          <w:p w14:paraId="79F593F4" w14:textId="77777777" w:rsidR="00C9238F" w:rsidRPr="006D63EC" w:rsidRDefault="00C9238F" w:rsidP="00576892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</w:tc>
        <w:tc>
          <w:tcPr>
            <w:tcW w:w="3726" w:type="pct"/>
            <w:gridSpan w:val="6"/>
            <w:vAlign w:val="bottom"/>
          </w:tcPr>
          <w:p w14:paraId="5D39EB1B" w14:textId="77777777" w:rsidR="00C9238F" w:rsidRPr="006D63EC" w:rsidRDefault="00C9238F" w:rsidP="00576892">
            <w:pPr>
              <w:rPr>
                <w:rFonts w:ascii="Open Sans" w:hAnsi="Open Sans" w:cs="Open Sans"/>
                <w:b/>
                <w:sz w:val="22"/>
                <w:szCs w:val="22"/>
                <w:lang w:val="en-GB"/>
              </w:rPr>
            </w:pPr>
          </w:p>
        </w:tc>
      </w:tr>
      <w:tr w:rsidR="00A037C1" w:rsidRPr="006D63EC" w14:paraId="407F94C0" w14:textId="77777777" w:rsidTr="00A037C1">
        <w:tc>
          <w:tcPr>
            <w:tcW w:w="2062" w:type="pct"/>
            <w:gridSpan w:val="2"/>
            <w:vAlign w:val="bottom"/>
          </w:tcPr>
          <w:p w14:paraId="4BAEABDC" w14:textId="754F7610" w:rsidR="00A037C1" w:rsidRPr="006D63EC" w:rsidRDefault="00A037C1" w:rsidP="006F2A7F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Are you a member of the SLMA?</w:t>
            </w:r>
          </w:p>
        </w:tc>
        <w:tc>
          <w:tcPr>
            <w:tcW w:w="759" w:type="pct"/>
            <w:vAlign w:val="bottom"/>
          </w:tcPr>
          <w:p w14:paraId="732BD32F" w14:textId="106020BD" w:rsidR="00A037C1" w:rsidRPr="006D63EC" w:rsidRDefault="00A037C1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1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FORMCHECKBOX </w:instrTex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12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Yes</w:t>
            </w:r>
          </w:p>
        </w:tc>
        <w:tc>
          <w:tcPr>
            <w:tcW w:w="686" w:type="pct"/>
            <w:gridSpan w:val="2"/>
            <w:vAlign w:val="bottom"/>
          </w:tcPr>
          <w:p w14:paraId="7351B02D" w14:textId="296DD188" w:rsidR="00A037C1" w:rsidRPr="006D63EC" w:rsidRDefault="00A037C1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2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FORMCHECKBOX </w:instrTex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13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No</w:t>
            </w:r>
          </w:p>
        </w:tc>
        <w:tc>
          <w:tcPr>
            <w:tcW w:w="1493" w:type="pct"/>
            <w:gridSpan w:val="2"/>
            <w:vAlign w:val="bottom"/>
          </w:tcPr>
          <w:p w14:paraId="070406A5" w14:textId="426DDE3B" w:rsidR="00A037C1" w:rsidRPr="006D63EC" w:rsidRDefault="00A037C1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3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FORMCHECKBOX </w:instrText>
            </w:r>
            <w:r w:rsidR="006D63EC"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14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Not Applicable</w:t>
            </w:r>
          </w:p>
        </w:tc>
      </w:tr>
      <w:tr w:rsidR="00C9238F" w:rsidRPr="006D63EC" w14:paraId="41BFFAA5" w14:textId="77777777" w:rsidTr="00A037C1">
        <w:tc>
          <w:tcPr>
            <w:tcW w:w="2062" w:type="pct"/>
            <w:gridSpan w:val="2"/>
            <w:vAlign w:val="bottom"/>
          </w:tcPr>
          <w:p w14:paraId="797A550D" w14:textId="29A888F8" w:rsidR="00C9238F" w:rsidRPr="006D63EC" w:rsidRDefault="007E2C1F" w:rsidP="00576892">
            <w:pPr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t>Method Of Payment</w:t>
            </w:r>
          </w:p>
        </w:tc>
        <w:tc>
          <w:tcPr>
            <w:tcW w:w="2938" w:type="pct"/>
            <w:gridSpan w:val="5"/>
            <w:tcBorders>
              <w:bottom w:val="single" w:sz="4" w:space="0" w:color="auto"/>
            </w:tcBorders>
            <w:vAlign w:val="bottom"/>
          </w:tcPr>
          <w:p w14:paraId="651DC29D" w14:textId="26964F66" w:rsidR="00A037C1" w:rsidRPr="006D63EC" w:rsidRDefault="00852EFA" w:rsidP="00576892">
            <w:pPr>
              <w:spacing w:before="240"/>
              <w:rPr>
                <w:rFonts w:ascii="Open Sans" w:hAnsi="Open Sans" w:cs="Open Sans"/>
                <w:sz w:val="22"/>
                <w:szCs w:val="22"/>
                <w:lang w:val="en-GB"/>
              </w:rPr>
            </w:pP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begin">
                <w:ffData>
                  <w:name w:val="Mthd_of_payment"/>
                  <w:enabled/>
                  <w:calcOnExit w:val="0"/>
                  <w:statusText w:type="text" w:val="- Select -"/>
                  <w:ddList>
                    <w:listEntry w:val="Direct Payment to the bank"/>
                    <w:listEntry w:val="Direct Payment to the SLMA office"/>
                  </w:ddList>
                </w:ffData>
              </w:fldChar>
            </w:r>
            <w:bookmarkStart w:id="15" w:name="Mthd_of_payment"/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instrText xml:space="preserve"> FORMDROPDOWN </w:instrText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</w:r>
            <w:r w:rsidRPr="006D63EC">
              <w:rPr>
                <w:rFonts w:ascii="Open Sans" w:hAnsi="Open Sans" w:cs="Open Sans"/>
                <w:sz w:val="22"/>
                <w:szCs w:val="22"/>
                <w:lang w:val="en-GB"/>
              </w:rPr>
              <w:fldChar w:fldCharType="end"/>
            </w:r>
            <w:bookmarkEnd w:id="15"/>
          </w:p>
        </w:tc>
      </w:tr>
    </w:tbl>
    <w:p w14:paraId="456DB3F9" w14:textId="686E9721" w:rsidR="00C9238F" w:rsidRDefault="00C9238F" w:rsidP="00AF6BFE">
      <w:pPr>
        <w:pStyle w:val="NoSpacing"/>
        <w:rPr>
          <w:lang w:val="en-GB"/>
        </w:rPr>
      </w:pPr>
    </w:p>
    <w:p w14:paraId="0DC76F60" w14:textId="4BCC74BC" w:rsidR="006D63EC" w:rsidRPr="006D63EC" w:rsidRDefault="00815D01" w:rsidP="006D63EC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F3114" wp14:editId="5DD67324">
                <wp:simplePos x="0" y="0"/>
                <wp:positionH relativeFrom="column">
                  <wp:posOffset>2756629</wp:posOffset>
                </wp:positionH>
                <wp:positionV relativeFrom="paragraph">
                  <wp:posOffset>121700</wp:posOffset>
                </wp:positionV>
                <wp:extent cx="3639493" cy="2308634"/>
                <wp:effectExtent l="0" t="0" r="18415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493" cy="2308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F0263A" w14:textId="77777777" w:rsidR="00815D01" w:rsidRPr="006D63EC" w:rsidRDefault="00815D01" w:rsidP="00815D01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b/>
                                <w:bCs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Bank details</w:t>
                            </w:r>
                          </w:p>
                          <w:tbl>
                            <w:tblPr>
                              <w:tblW w:w="5483" w:type="dxa"/>
                              <w:tblBorders>
                                <w:top w:val="single" w:sz="6" w:space="0" w:color="D3D3D3"/>
                                <w:left w:val="single" w:sz="6" w:space="0" w:color="D3D3D3"/>
                                <w:bottom w:val="single" w:sz="6" w:space="0" w:color="D3D3D3"/>
                                <w:right w:val="single" w:sz="6" w:space="0" w:color="D3D3D3"/>
                              </w:tblBorders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82"/>
                              <w:gridCol w:w="3701"/>
                            </w:tblGrid>
                            <w:tr w:rsidR="00815D01" w:rsidRPr="006D63EC" w14:paraId="060D6337" w14:textId="77777777" w:rsidTr="00815D01">
                              <w:trPr>
                                <w:trHeight w:val="340"/>
                              </w:trPr>
                              <w:tc>
                                <w:tcPr>
                                  <w:tcW w:w="1782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7F74415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Account Name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3FB9845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Sri Lanka Medical Association</w:t>
                                  </w:r>
                                </w:p>
                              </w:tc>
                            </w:tr>
                            <w:tr w:rsidR="00815D01" w:rsidRPr="006D63EC" w14:paraId="4AF5B8B9" w14:textId="77777777" w:rsidTr="00815D01">
                              <w:trPr>
                                <w:trHeight w:val="340"/>
                              </w:trPr>
                              <w:tc>
                                <w:tcPr>
                                  <w:tcW w:w="1782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AA3E7C8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Payment Reference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CFFC358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Cash/cheque</w:t>
                                  </w:r>
                                </w:p>
                              </w:tc>
                            </w:tr>
                            <w:tr w:rsidR="00815D01" w:rsidRPr="006D63EC" w14:paraId="7EBDBB29" w14:textId="77777777" w:rsidTr="00815D01">
                              <w:trPr>
                                <w:trHeight w:val="321"/>
                              </w:trPr>
                              <w:tc>
                                <w:tcPr>
                                  <w:tcW w:w="1782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FBC5C0F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Bank Name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82496E6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Hatton National Bank PLC</w:t>
                                  </w:r>
                                </w:p>
                              </w:tc>
                            </w:tr>
                            <w:tr w:rsidR="00815D01" w:rsidRPr="006D63EC" w14:paraId="4BAB99D3" w14:textId="77777777" w:rsidTr="00815D01">
                              <w:trPr>
                                <w:trHeight w:val="340"/>
                              </w:trPr>
                              <w:tc>
                                <w:tcPr>
                                  <w:tcW w:w="1782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FC20A48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Branch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21145B2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Cinnamon Gardens</w:t>
                                  </w:r>
                                </w:p>
                              </w:tc>
                            </w:tr>
                            <w:tr w:rsidR="00815D01" w:rsidRPr="006D63EC" w14:paraId="3074AF68" w14:textId="77777777" w:rsidTr="00815D01">
                              <w:trPr>
                                <w:trHeight w:val="340"/>
                              </w:trPr>
                              <w:tc>
                                <w:tcPr>
                                  <w:tcW w:w="1782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1391D87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72E90C5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No. 85 A &amp; 87, Barnes Place, Colombo 7, Sri Lanka.</w:t>
                                  </w:r>
                                </w:p>
                              </w:tc>
                            </w:tr>
                            <w:tr w:rsidR="00815D01" w:rsidRPr="006D63EC" w14:paraId="6435E8A1" w14:textId="77777777" w:rsidTr="00815D01">
                              <w:trPr>
                                <w:trHeight w:val="340"/>
                              </w:trPr>
                              <w:tc>
                                <w:tcPr>
                                  <w:tcW w:w="1782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779FA75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Account No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D8A0D87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076010001339</w:t>
                                  </w:r>
                                </w:p>
                              </w:tc>
                            </w:tr>
                            <w:tr w:rsidR="00815D01" w:rsidRPr="006D63EC" w14:paraId="36C4A968" w14:textId="77777777" w:rsidTr="00815D01">
                              <w:trPr>
                                <w:trHeight w:val="340"/>
                              </w:trPr>
                              <w:tc>
                                <w:tcPr>
                                  <w:tcW w:w="1782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32A5A9C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Swift Code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tcBorders>
                                    <w:top w:val="single" w:sz="2" w:space="0" w:color="D3D3D3"/>
                                    <w:right w:val="single" w:sz="2" w:space="0" w:color="D3D3D3"/>
                                  </w:tcBorders>
                                  <w:tcMar>
                                    <w:top w:w="30" w:type="dxa"/>
                                    <w:left w:w="0" w:type="dxa"/>
                                    <w:bottom w:w="3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AE2B84A" w14:textId="77777777" w:rsidR="00815D01" w:rsidRPr="006D63EC" w:rsidRDefault="00815D01" w:rsidP="006D63EC">
                                  <w:pPr>
                                    <w:spacing w:after="0" w:line="240" w:lineRule="auto"/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</w:pPr>
                                  <w:r w:rsidRPr="006D63EC">
                                    <w:rPr>
                                      <w:rFonts w:ascii="Open Sans" w:eastAsia="Times New Roman" w:hAnsi="Open Sans" w:cs="Open Sans"/>
                                      <w:color w:val="404040"/>
                                      <w:sz w:val="18"/>
                                      <w:szCs w:val="18"/>
                                      <w:lang w:val="en-LK" w:eastAsia="en-GB" w:bidi="ta-IN"/>
                                    </w:rPr>
                                    <w:t>HBLILKLX</w:t>
                                  </w:r>
                                </w:p>
                              </w:tc>
                            </w:tr>
                          </w:tbl>
                          <w:p w14:paraId="31A3BFEF" w14:textId="77777777" w:rsidR="00815D01" w:rsidRDefault="00815D01" w:rsidP="00815D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F311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7.05pt;margin-top:9.6pt;width:286.55pt;height:18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" fillcolor="white [3201]" strokeweight=".5pt">
                <v:textbox>
                  <w:txbxContent>
                    <w:p w14:paraId="20F0263A" w14:textId="77777777" w:rsidR="00815D01" w:rsidRPr="006D63EC" w:rsidRDefault="00815D01" w:rsidP="00815D01">
                      <w:pPr>
                        <w:spacing w:after="0" w:line="240" w:lineRule="auto"/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lang w:val="en-LK" w:eastAsia="en-GB" w:bidi="ta-IN"/>
                        </w:rPr>
                      </w:pPr>
                      <w:r w:rsidRPr="006D63EC">
                        <w:rPr>
                          <w:rFonts w:ascii="Open Sans" w:eastAsia="Times New Roman" w:hAnsi="Open Sans" w:cs="Open Sans"/>
                          <w:b/>
                          <w:bCs/>
                          <w:color w:val="404040"/>
                          <w:sz w:val="18"/>
                          <w:szCs w:val="18"/>
                          <w:lang w:val="en-LK" w:eastAsia="en-GB" w:bidi="ta-IN"/>
                        </w:rPr>
                        <w:t>Bank details</w:t>
                      </w:r>
                    </w:p>
                    <w:tbl>
                      <w:tblPr>
                        <w:tblW w:w="5483" w:type="dxa"/>
                        <w:tbl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6" w:space="0" w:color="D3D3D3"/>
                        </w:tblBorders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82"/>
                        <w:gridCol w:w="3701"/>
                      </w:tblGrid>
                      <w:tr w:rsidR="00815D01" w:rsidRPr="006D63EC" w14:paraId="060D6337" w14:textId="77777777" w:rsidTr="00815D01">
                        <w:trPr>
                          <w:trHeight w:val="340"/>
                        </w:trPr>
                        <w:tc>
                          <w:tcPr>
                            <w:tcW w:w="1782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7F74415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Account Name</w:t>
                            </w:r>
                          </w:p>
                        </w:tc>
                        <w:tc>
                          <w:tcPr>
                            <w:tcW w:w="3701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3FB9845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Sri Lanka Medical Association</w:t>
                            </w:r>
                          </w:p>
                        </w:tc>
                      </w:tr>
                      <w:tr w:rsidR="00815D01" w:rsidRPr="006D63EC" w14:paraId="4AF5B8B9" w14:textId="77777777" w:rsidTr="00815D01">
                        <w:trPr>
                          <w:trHeight w:val="340"/>
                        </w:trPr>
                        <w:tc>
                          <w:tcPr>
                            <w:tcW w:w="1782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AA3E7C8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Payment Reference</w:t>
                            </w:r>
                          </w:p>
                        </w:tc>
                        <w:tc>
                          <w:tcPr>
                            <w:tcW w:w="3701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CFFC358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Cash/cheque</w:t>
                            </w:r>
                          </w:p>
                        </w:tc>
                      </w:tr>
                      <w:tr w:rsidR="00815D01" w:rsidRPr="006D63EC" w14:paraId="7EBDBB29" w14:textId="77777777" w:rsidTr="00815D01">
                        <w:trPr>
                          <w:trHeight w:val="321"/>
                        </w:trPr>
                        <w:tc>
                          <w:tcPr>
                            <w:tcW w:w="1782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FBC5C0F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Bank Name</w:t>
                            </w:r>
                          </w:p>
                        </w:tc>
                        <w:tc>
                          <w:tcPr>
                            <w:tcW w:w="3701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82496E6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Hatton National Bank PLC</w:t>
                            </w:r>
                          </w:p>
                        </w:tc>
                      </w:tr>
                      <w:tr w:rsidR="00815D01" w:rsidRPr="006D63EC" w14:paraId="4BAB99D3" w14:textId="77777777" w:rsidTr="00815D01">
                        <w:trPr>
                          <w:trHeight w:val="340"/>
                        </w:trPr>
                        <w:tc>
                          <w:tcPr>
                            <w:tcW w:w="1782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FC20A48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Branch</w:t>
                            </w:r>
                          </w:p>
                        </w:tc>
                        <w:tc>
                          <w:tcPr>
                            <w:tcW w:w="3701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21145B2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Cinnamon Gardens</w:t>
                            </w:r>
                          </w:p>
                        </w:tc>
                      </w:tr>
                      <w:tr w:rsidR="00815D01" w:rsidRPr="006D63EC" w14:paraId="3074AF68" w14:textId="77777777" w:rsidTr="00815D01">
                        <w:trPr>
                          <w:trHeight w:val="340"/>
                        </w:trPr>
                        <w:tc>
                          <w:tcPr>
                            <w:tcW w:w="1782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1391D87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3701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72E90C5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No. 85 A &amp; 87, Barnes Place, Colombo 7, Sri Lanka.</w:t>
                            </w:r>
                          </w:p>
                        </w:tc>
                      </w:tr>
                      <w:tr w:rsidR="00815D01" w:rsidRPr="006D63EC" w14:paraId="6435E8A1" w14:textId="77777777" w:rsidTr="00815D01">
                        <w:trPr>
                          <w:trHeight w:val="340"/>
                        </w:trPr>
                        <w:tc>
                          <w:tcPr>
                            <w:tcW w:w="1782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779FA75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Account No</w:t>
                            </w:r>
                          </w:p>
                        </w:tc>
                        <w:tc>
                          <w:tcPr>
                            <w:tcW w:w="3701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D8A0D87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076010001339</w:t>
                            </w:r>
                          </w:p>
                        </w:tc>
                      </w:tr>
                      <w:tr w:rsidR="00815D01" w:rsidRPr="006D63EC" w14:paraId="36C4A968" w14:textId="77777777" w:rsidTr="00815D01">
                        <w:trPr>
                          <w:trHeight w:val="340"/>
                        </w:trPr>
                        <w:tc>
                          <w:tcPr>
                            <w:tcW w:w="1782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32A5A9C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Swift Code</w:t>
                            </w:r>
                          </w:p>
                        </w:tc>
                        <w:tc>
                          <w:tcPr>
                            <w:tcW w:w="3701" w:type="dxa"/>
                            <w:tcBorders>
                              <w:top w:val="single" w:sz="2" w:space="0" w:color="D3D3D3"/>
                              <w:right w:val="single" w:sz="2" w:space="0" w:color="D3D3D3"/>
                            </w:tcBorders>
                            <w:tcMar>
                              <w:top w:w="30" w:type="dxa"/>
                              <w:left w:w="0" w:type="dxa"/>
                              <w:bottom w:w="3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AE2B84A" w14:textId="77777777" w:rsidR="00815D01" w:rsidRPr="006D63EC" w:rsidRDefault="00815D01" w:rsidP="006D63EC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HBLILKLX</w:t>
                            </w:r>
                          </w:p>
                        </w:tc>
                      </w:tr>
                    </w:tbl>
                    <w:p w14:paraId="31A3BFEF" w14:textId="77777777" w:rsidR="00815D01" w:rsidRDefault="00815D01" w:rsidP="00815D01"/>
                  </w:txbxContent>
                </v:textbox>
              </v:shape>
            </w:pict>
          </mc:Fallback>
        </mc:AlternateContent>
      </w:r>
      <w:r w:rsidR="006D63E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D8EA9" wp14:editId="3C18C54D">
                <wp:simplePos x="0" y="0"/>
                <wp:positionH relativeFrom="column">
                  <wp:posOffset>-167137</wp:posOffset>
                </wp:positionH>
                <wp:positionV relativeFrom="paragraph">
                  <wp:posOffset>122247</wp:posOffset>
                </wp:positionV>
                <wp:extent cx="2924269" cy="2308634"/>
                <wp:effectExtent l="0" t="0" r="9525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269" cy="2308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CC4D3" w14:textId="6F567246" w:rsidR="006D63EC" w:rsidRDefault="006D63EC" w:rsidP="00815D01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bCs/>
                                <w:color w:val="404040"/>
                                <w:sz w:val="18"/>
                                <w:szCs w:val="18"/>
                                <w:lang w:eastAsia="en-GB" w:bidi="ta-IN"/>
                              </w:rPr>
                            </w:pPr>
                            <w:r>
                              <w:rPr>
                                <w:rFonts w:ascii="Open Sans" w:eastAsia="Times New Roman" w:hAnsi="Open Sans" w:cs="Open Sans"/>
                                <w:b/>
                                <w:bCs/>
                                <w:color w:val="404040"/>
                                <w:sz w:val="18"/>
                                <w:szCs w:val="18"/>
                                <w:lang w:eastAsia="en-GB" w:bidi="ta-IN"/>
                              </w:rPr>
                              <w:t>Registration Fees</w:t>
                            </w:r>
                          </w:p>
                          <w:p w14:paraId="700B2B30" w14:textId="77777777" w:rsidR="006D63EC" w:rsidRPr="006D63EC" w:rsidRDefault="006D63EC" w:rsidP="00815D01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1020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SLMA members, Pre-interns, Interns &amp; Students – Rs. 4,000.00</w:t>
                            </w:r>
                          </w:p>
                          <w:p w14:paraId="4745A7A1" w14:textId="48624917" w:rsidR="006D63EC" w:rsidRPr="006D63EC" w:rsidRDefault="006D63EC" w:rsidP="006D63EC">
                            <w:pPr>
                              <w:numPr>
                                <w:ilvl w:val="0"/>
                                <w:numId w:val="32"/>
                              </w:numPr>
                              <w:spacing w:before="100" w:beforeAutospacing="1" w:after="0" w:line="240" w:lineRule="auto"/>
                              <w:ind w:left="1020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</w:pPr>
                            <w:r w:rsidRPr="006D63EC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val="en-LK" w:eastAsia="en-GB" w:bidi="ta-IN"/>
                              </w:rPr>
                              <w:t>Non SLMA members – Rs. 4,500.00</w:t>
                            </w:r>
                          </w:p>
                          <w:p w14:paraId="122E9601" w14:textId="77777777" w:rsidR="00815D01" w:rsidRDefault="00815D01" w:rsidP="00815D01">
                            <w:pPr>
                              <w:spacing w:after="0" w:line="240" w:lineRule="auto"/>
                              <w:jc w:val="both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shd w:val="clear" w:color="auto" w:fill="FFFFFF"/>
                                <w:lang w:eastAsia="en-GB" w:bidi="ta-IN"/>
                              </w:rPr>
                            </w:pPr>
                          </w:p>
                          <w:p w14:paraId="76C18E2F" w14:textId="6143B1FD" w:rsidR="00815D01" w:rsidRDefault="00815D01" w:rsidP="00815D01">
                            <w:pPr>
                              <w:spacing w:after="0" w:line="240" w:lineRule="auto"/>
                              <w:jc w:val="both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shd w:val="clear" w:color="auto" w:fill="FFFFFF"/>
                                <w:lang w:eastAsia="en-GB" w:bidi="ta-IN"/>
                              </w:rPr>
                            </w:pPr>
                            <w:r w:rsidRPr="00815D01"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shd w:val="clear" w:color="auto" w:fill="FFFFFF"/>
                                <w:lang w:eastAsia="en-GB" w:bidi="ta-IN"/>
                              </w:rPr>
                              <w:t>You may hand deliver</w:t>
                            </w:r>
                            <w:r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shd w:val="clear" w:color="auto" w:fill="FFFFFF"/>
                                <w:lang w:eastAsia="en-GB" w:bidi="ta-IN"/>
                              </w:rPr>
                              <w:t xml:space="preserve"> a printout of the duly completed registration form and make a direct payment to the office.</w:t>
                            </w:r>
                          </w:p>
                          <w:p w14:paraId="4EF08E0B" w14:textId="77777777" w:rsidR="00815D01" w:rsidRDefault="00815D01" w:rsidP="00815D01">
                            <w:pPr>
                              <w:spacing w:after="0" w:line="240" w:lineRule="auto"/>
                              <w:jc w:val="both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shd w:val="clear" w:color="auto" w:fill="FFFFFF"/>
                                <w:lang w:eastAsia="en-GB" w:bidi="ta-IN"/>
                              </w:rPr>
                            </w:pPr>
                          </w:p>
                          <w:p w14:paraId="7D1019E3" w14:textId="030AC33C" w:rsidR="00815D01" w:rsidRDefault="00815D01" w:rsidP="00815D01">
                            <w:pPr>
                              <w:spacing w:after="0" w:line="240" w:lineRule="auto"/>
                              <w:jc w:val="both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shd w:val="clear" w:color="auto" w:fill="FFFFFF"/>
                                <w:lang w:eastAsia="en-GB" w:bidi="ta-IN"/>
                              </w:rPr>
                            </w:pPr>
                            <w:r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shd w:val="clear" w:color="auto" w:fill="FFFFFF"/>
                                <w:lang w:eastAsia="en-GB" w:bidi="ta-IN"/>
                              </w:rPr>
                              <w:t>OR</w:t>
                            </w:r>
                          </w:p>
                          <w:p w14:paraId="51D8BE56" w14:textId="77777777" w:rsidR="00815D01" w:rsidRPr="00815D01" w:rsidRDefault="00815D01" w:rsidP="00815D01">
                            <w:pPr>
                              <w:spacing w:after="0" w:line="240" w:lineRule="auto"/>
                              <w:jc w:val="both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shd w:val="clear" w:color="auto" w:fill="FFFFFF"/>
                                <w:lang w:eastAsia="en-GB" w:bidi="ta-IN"/>
                              </w:rPr>
                            </w:pPr>
                          </w:p>
                          <w:p w14:paraId="00280532" w14:textId="0E1B63B3" w:rsidR="00815D01" w:rsidRPr="00815D01" w:rsidRDefault="00815D01" w:rsidP="00815D01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eastAsia="en-GB" w:bidi="ta-IN"/>
                              </w:rPr>
                            </w:pPr>
                            <w:r>
                              <w:rPr>
                                <w:rFonts w:ascii="Open Sans" w:eastAsia="Times New Roman" w:hAnsi="Open Sans" w:cs="Open Sans"/>
                                <w:color w:val="404040"/>
                                <w:sz w:val="18"/>
                                <w:szCs w:val="18"/>
                                <w:lang w:eastAsia="en-GB" w:bidi="ta-IN"/>
                              </w:rPr>
                              <w:t xml:space="preserve">You may email the duly completed form with a scanned copy of the bank deposit slip to </w:t>
                            </w:r>
                            <w:hyperlink r:id="rId10" w:history="1">
                              <w:r w:rsidRPr="00040F69">
                                <w:rPr>
                                  <w:rStyle w:val="Hyperlink"/>
                                  <w:rFonts w:ascii="Open Sans" w:eastAsia="Times New Roman" w:hAnsi="Open Sans" w:cs="Open Sans"/>
                                  <w:sz w:val="18"/>
                                  <w:szCs w:val="18"/>
                                  <w:lang w:eastAsia="en-GB" w:bidi="ta-IN"/>
                                </w:rPr>
                                <w:t>accounts@slma.lk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8EA9" id="Text Box 3" o:spid="_x0000_s1027" type="#_x0000_t202" style="position:absolute;margin-left:-13.15pt;margin-top:9.65pt;width:230.25pt;height:18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" fillcolor="white [3201]" strokeweight=".5pt">
                <v:textbox>
                  <w:txbxContent>
                    <w:p w14:paraId="76FCC4D3" w14:textId="6F567246" w:rsidR="006D63EC" w:rsidRDefault="006D63EC" w:rsidP="00815D01">
                      <w:p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bCs/>
                          <w:color w:val="404040"/>
                          <w:sz w:val="18"/>
                          <w:szCs w:val="18"/>
                          <w:lang w:eastAsia="en-GB" w:bidi="ta-IN"/>
                        </w:rPr>
                      </w:pPr>
                      <w:r>
                        <w:rPr>
                          <w:rFonts w:ascii="Open Sans" w:eastAsia="Times New Roman" w:hAnsi="Open Sans" w:cs="Open Sans"/>
                          <w:b/>
                          <w:bCs/>
                          <w:color w:val="404040"/>
                          <w:sz w:val="18"/>
                          <w:szCs w:val="18"/>
                          <w:lang w:eastAsia="en-GB" w:bidi="ta-IN"/>
                        </w:rPr>
                        <w:t>Registration Fees</w:t>
                      </w:r>
                    </w:p>
                    <w:p w14:paraId="700B2B30" w14:textId="77777777" w:rsidR="006D63EC" w:rsidRPr="006D63EC" w:rsidRDefault="006D63EC" w:rsidP="00815D01">
                      <w:pPr>
                        <w:numPr>
                          <w:ilvl w:val="0"/>
                          <w:numId w:val="32"/>
                        </w:numPr>
                        <w:spacing w:after="0" w:line="240" w:lineRule="auto"/>
                        <w:ind w:left="1020"/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lang w:val="en-LK" w:eastAsia="en-GB" w:bidi="ta-IN"/>
                        </w:rPr>
                      </w:pPr>
                      <w:r w:rsidRPr="006D63EC"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lang w:val="en-LK" w:eastAsia="en-GB" w:bidi="ta-IN"/>
                        </w:rPr>
                        <w:t>SLMA members, Pre-interns, Interns &amp; Students – Rs. 4,000.00</w:t>
                      </w:r>
                    </w:p>
                    <w:p w14:paraId="4745A7A1" w14:textId="48624917" w:rsidR="006D63EC" w:rsidRPr="006D63EC" w:rsidRDefault="006D63EC" w:rsidP="006D63EC">
                      <w:pPr>
                        <w:numPr>
                          <w:ilvl w:val="0"/>
                          <w:numId w:val="32"/>
                        </w:numPr>
                        <w:spacing w:before="100" w:beforeAutospacing="1" w:after="0" w:line="240" w:lineRule="auto"/>
                        <w:ind w:left="1020"/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lang w:val="en-LK" w:eastAsia="en-GB" w:bidi="ta-IN"/>
                        </w:rPr>
                      </w:pPr>
                      <w:r w:rsidRPr="006D63EC"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lang w:val="en-LK" w:eastAsia="en-GB" w:bidi="ta-IN"/>
                        </w:rPr>
                        <w:t>Non SLMA members – Rs. 4,500.00</w:t>
                      </w:r>
                    </w:p>
                    <w:p w14:paraId="122E9601" w14:textId="77777777" w:rsidR="00815D01" w:rsidRDefault="00815D01" w:rsidP="00815D01">
                      <w:pPr>
                        <w:spacing w:after="0" w:line="240" w:lineRule="auto"/>
                        <w:jc w:val="both"/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shd w:val="clear" w:color="auto" w:fill="FFFFFF"/>
                          <w:lang w:eastAsia="en-GB" w:bidi="ta-IN"/>
                        </w:rPr>
                      </w:pPr>
                    </w:p>
                    <w:p w14:paraId="76C18E2F" w14:textId="6143B1FD" w:rsidR="00815D01" w:rsidRDefault="00815D01" w:rsidP="00815D01">
                      <w:pPr>
                        <w:spacing w:after="0" w:line="240" w:lineRule="auto"/>
                        <w:jc w:val="both"/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shd w:val="clear" w:color="auto" w:fill="FFFFFF"/>
                          <w:lang w:eastAsia="en-GB" w:bidi="ta-IN"/>
                        </w:rPr>
                      </w:pPr>
                      <w:r w:rsidRPr="00815D01"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shd w:val="clear" w:color="auto" w:fill="FFFFFF"/>
                          <w:lang w:eastAsia="en-GB" w:bidi="ta-IN"/>
                        </w:rPr>
                        <w:t>You may hand deliver</w:t>
                      </w:r>
                      <w:r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shd w:val="clear" w:color="auto" w:fill="FFFFFF"/>
                          <w:lang w:eastAsia="en-GB" w:bidi="ta-IN"/>
                        </w:rPr>
                        <w:t xml:space="preserve"> a printout of the duly completed registration form and make a direct payment to the office.</w:t>
                      </w:r>
                    </w:p>
                    <w:p w14:paraId="4EF08E0B" w14:textId="77777777" w:rsidR="00815D01" w:rsidRDefault="00815D01" w:rsidP="00815D01">
                      <w:pPr>
                        <w:spacing w:after="0" w:line="240" w:lineRule="auto"/>
                        <w:jc w:val="both"/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shd w:val="clear" w:color="auto" w:fill="FFFFFF"/>
                          <w:lang w:eastAsia="en-GB" w:bidi="ta-IN"/>
                        </w:rPr>
                      </w:pPr>
                    </w:p>
                    <w:p w14:paraId="7D1019E3" w14:textId="030AC33C" w:rsidR="00815D01" w:rsidRDefault="00815D01" w:rsidP="00815D01">
                      <w:pPr>
                        <w:spacing w:after="0" w:line="240" w:lineRule="auto"/>
                        <w:jc w:val="both"/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shd w:val="clear" w:color="auto" w:fill="FFFFFF"/>
                          <w:lang w:eastAsia="en-GB" w:bidi="ta-IN"/>
                        </w:rPr>
                      </w:pPr>
                      <w:r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shd w:val="clear" w:color="auto" w:fill="FFFFFF"/>
                          <w:lang w:eastAsia="en-GB" w:bidi="ta-IN"/>
                        </w:rPr>
                        <w:t>OR</w:t>
                      </w:r>
                    </w:p>
                    <w:p w14:paraId="51D8BE56" w14:textId="77777777" w:rsidR="00815D01" w:rsidRPr="00815D01" w:rsidRDefault="00815D01" w:rsidP="00815D01">
                      <w:pPr>
                        <w:spacing w:after="0" w:line="240" w:lineRule="auto"/>
                        <w:jc w:val="both"/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shd w:val="clear" w:color="auto" w:fill="FFFFFF"/>
                          <w:lang w:eastAsia="en-GB" w:bidi="ta-IN"/>
                        </w:rPr>
                      </w:pPr>
                    </w:p>
                    <w:p w14:paraId="00280532" w14:textId="0E1B63B3" w:rsidR="00815D01" w:rsidRPr="00815D01" w:rsidRDefault="00815D01" w:rsidP="00815D01">
                      <w:pPr>
                        <w:spacing w:after="0" w:line="240" w:lineRule="auto"/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lang w:eastAsia="en-GB" w:bidi="ta-IN"/>
                        </w:rPr>
                      </w:pPr>
                      <w:r>
                        <w:rPr>
                          <w:rFonts w:ascii="Open Sans" w:eastAsia="Times New Roman" w:hAnsi="Open Sans" w:cs="Open Sans"/>
                          <w:color w:val="404040"/>
                          <w:sz w:val="18"/>
                          <w:szCs w:val="18"/>
                          <w:lang w:eastAsia="en-GB" w:bidi="ta-IN"/>
                        </w:rPr>
                        <w:t xml:space="preserve">You may email the duly completed form with a scanned copy of the bank deposit slip to </w:t>
                      </w:r>
                      <w:hyperlink r:id="rId11" w:history="1">
                        <w:r w:rsidRPr="00040F69">
                          <w:rPr>
                            <w:rStyle w:val="Hyperlink"/>
                            <w:rFonts w:ascii="Open Sans" w:eastAsia="Times New Roman" w:hAnsi="Open Sans" w:cs="Open Sans"/>
                            <w:sz w:val="18"/>
                            <w:szCs w:val="18"/>
                            <w:lang w:eastAsia="en-GB" w:bidi="ta-IN"/>
                          </w:rPr>
                          <w:t>accounts@slma.lk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B5C353C" w14:textId="0B113253" w:rsidR="006D63EC" w:rsidRPr="006D63EC" w:rsidRDefault="006D63EC" w:rsidP="006D63EC">
      <w:pPr>
        <w:rPr>
          <w:lang w:val="en-GB"/>
        </w:rPr>
      </w:pPr>
    </w:p>
    <w:p w14:paraId="0948999B" w14:textId="41398C3A" w:rsidR="006D63EC" w:rsidRPr="006D63EC" w:rsidRDefault="006D63EC" w:rsidP="006D63EC">
      <w:pPr>
        <w:rPr>
          <w:lang w:val="en-GB"/>
        </w:rPr>
      </w:pPr>
    </w:p>
    <w:p w14:paraId="57C55A65" w14:textId="4929BFEA" w:rsidR="006D63EC" w:rsidRPr="006D63EC" w:rsidRDefault="006D63EC" w:rsidP="006D63EC">
      <w:pPr>
        <w:rPr>
          <w:lang w:val="en-GB"/>
        </w:rPr>
      </w:pPr>
    </w:p>
    <w:p w14:paraId="61B44B13" w14:textId="5CB0F44A" w:rsidR="006D63EC" w:rsidRPr="006D63EC" w:rsidRDefault="006D63EC" w:rsidP="006D63EC">
      <w:pPr>
        <w:rPr>
          <w:lang w:val="en-GB"/>
        </w:rPr>
      </w:pPr>
    </w:p>
    <w:p w14:paraId="0B98934D" w14:textId="7757B155" w:rsidR="006D63EC" w:rsidRPr="006D63EC" w:rsidRDefault="006D63EC" w:rsidP="006D63EC">
      <w:pPr>
        <w:rPr>
          <w:lang w:val="en-GB"/>
        </w:rPr>
      </w:pPr>
    </w:p>
    <w:p w14:paraId="59671677" w14:textId="77777777" w:rsidR="006D63EC" w:rsidRDefault="006D63EC" w:rsidP="006D63EC">
      <w:pPr>
        <w:spacing w:after="0" w:line="240" w:lineRule="auto"/>
        <w:jc w:val="both"/>
        <w:rPr>
          <w:rFonts w:ascii="Open Sans" w:eastAsia="Times New Roman" w:hAnsi="Open Sans" w:cs="Open Sans"/>
          <w:color w:val="404040"/>
          <w:sz w:val="18"/>
          <w:szCs w:val="18"/>
          <w:shd w:val="clear" w:color="auto" w:fill="FFFFFF"/>
          <w:lang w:val="en-LK" w:eastAsia="en-GB" w:bidi="ta-IN"/>
        </w:rPr>
      </w:pPr>
    </w:p>
    <w:p w14:paraId="3803C05D" w14:textId="77777777" w:rsidR="006D63EC" w:rsidRDefault="006D63EC" w:rsidP="006D63EC">
      <w:pPr>
        <w:spacing w:after="0" w:line="240" w:lineRule="auto"/>
        <w:jc w:val="both"/>
        <w:rPr>
          <w:rFonts w:ascii="Open Sans" w:eastAsia="Times New Roman" w:hAnsi="Open Sans" w:cs="Open Sans"/>
          <w:color w:val="404040"/>
          <w:sz w:val="18"/>
          <w:szCs w:val="18"/>
          <w:shd w:val="clear" w:color="auto" w:fill="FFFFFF"/>
          <w:lang w:eastAsia="en-GB" w:bidi="ta-IN"/>
        </w:rPr>
      </w:pPr>
    </w:p>
    <w:p w14:paraId="5762C549" w14:textId="4C2201AD" w:rsidR="006D63EC" w:rsidRPr="006D63EC" w:rsidRDefault="006D63EC" w:rsidP="006D6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LK" w:eastAsia="en-GB" w:bidi="ta-IN"/>
        </w:rPr>
      </w:pPr>
      <w:r>
        <w:rPr>
          <w:rFonts w:ascii="Open Sans" w:eastAsia="Times New Roman" w:hAnsi="Open Sans" w:cs="Open Sans"/>
          <w:color w:val="404040"/>
          <w:sz w:val="18"/>
          <w:szCs w:val="18"/>
          <w:shd w:val="clear" w:color="auto" w:fill="FFFFFF"/>
          <w:lang w:eastAsia="en-GB" w:bidi="ta-IN"/>
        </w:rPr>
        <w:t xml:space="preserve">For more details – please visit </w:t>
      </w:r>
      <w:hyperlink r:id="rId12" w:history="1">
        <w:r w:rsidRPr="006D63EC">
          <w:rPr>
            <w:rStyle w:val="Hyperlink"/>
            <w:rFonts w:ascii="Open Sans" w:eastAsia="Times New Roman" w:hAnsi="Open Sans" w:cs="Open Sans"/>
            <w:sz w:val="18"/>
            <w:szCs w:val="18"/>
            <w:shd w:val="clear" w:color="auto" w:fill="FFFFFF"/>
            <w:lang w:eastAsia="en-GB" w:bidi="ta-IN"/>
          </w:rPr>
          <w:t>https://slma.lk/Registration/conference-registration/</w:t>
        </w:r>
      </w:hyperlink>
    </w:p>
    <w:sectPr w:rsidR="006D63EC" w:rsidRPr="006D63EC" w:rsidSect="00C537B4">
      <w:headerReference w:type="default" r:id="rId13"/>
      <w:footerReference w:type="default" r:id="rId14"/>
      <w:pgSz w:w="11906" w:h="16838" w:code="9"/>
      <w:pgMar w:top="1440" w:right="1304" w:bottom="1009" w:left="1304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89295" w14:textId="77777777" w:rsidR="00EC51DA" w:rsidRDefault="00EC51DA" w:rsidP="00C9238F">
      <w:pPr>
        <w:spacing w:after="0" w:line="240" w:lineRule="auto"/>
      </w:pPr>
      <w:r>
        <w:separator/>
      </w:r>
    </w:p>
  </w:endnote>
  <w:endnote w:type="continuationSeparator" w:id="0">
    <w:p w14:paraId="3BF5CB33" w14:textId="77777777" w:rsidR="00EC51DA" w:rsidRDefault="00EC51D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5B0A3FD-0974-4941-BAD4-C54BE3369E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1304E32-F2FD-FF4E-BEDC-11B984D3BACB}"/>
    <w:embedBold r:id="rId3" w:fontKey="{5B16C9F0-C69C-8C42-8321-AE0C2F37916C}"/>
    <w:embedItalic r:id="rId4" w:fontKey="{2E47C3FF-8DD8-D247-8B2E-C352A235EF97}"/>
    <w:embedBoldItalic r:id="rId5" w:fontKey="{62E3E3AA-3AD8-6A43-8EB5-5E5D5AB327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9CEC1C5A-0FBF-B04F-A504-F8B147759F18}"/>
    <w:embedBold r:id="rId7" w:fontKey="{D5D417DE-7813-684C-A956-95082057242A}"/>
    <w:embedItalic r:id="rId8" w:fontKey="{597B00B0-418B-D248-8B12-963D2297F9B9}"/>
    <w:embedBoldItalic r:id="rId9" w:fontKey="{88105387-80ED-3E42-B49A-72B9B35B27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AF569BB3-6F8B-EF43-9983-6BC64D26086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F655E3FB-5D29-E544-BB6C-88337D4AB32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78F73ABC-1109-2D4E-8239-9749F5FFD1C5}"/>
    <w:embedBold r:id="rId13" w:fontKey="{538418C9-9617-6543-B1CB-8E6FDD14F064}"/>
    <w:embedItalic r:id="rId14" w:fontKey="{ECE8A490-B283-F84D-A59E-1ABC0A4F227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5" w:fontKey="{9EABB371-114C-3B4C-BB5D-80860636488B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6" w:fontKey="{E0FA8EC3-0B1C-A24B-AE0B-B0BECBA96F4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7" w:fontKey="{225F94CD-6B20-AF4D-A5DB-10C91A074EFB}"/>
    <w:embedBold r:id="rId18" w:fontKey="{23A7BE59-9E54-A745-8058-01BF765A10C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9" w:fontKey="{E07F073F-1869-5B4E-BE15-FB4EDD962A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C00000"/>
      <w:tblLook w:val="04A0" w:firstRow="1" w:lastRow="0" w:firstColumn="1" w:lastColumn="0" w:noHBand="0" w:noVBand="1"/>
    </w:tblPr>
    <w:tblGrid>
      <w:gridCol w:w="9298"/>
    </w:tblGrid>
    <w:tr w:rsidR="006D63EC" w:rsidRPr="00F41D0A" w14:paraId="274F4AD2" w14:textId="77777777" w:rsidTr="006D63EC">
      <w:tc>
        <w:tcPr>
          <w:tcW w:w="9298" w:type="dxa"/>
          <w:shd w:val="clear" w:color="auto" w:fill="C00000"/>
          <w:vAlign w:val="center"/>
        </w:tcPr>
        <w:p w14:paraId="0B3C6730" w14:textId="11BE3E4B" w:rsidR="006D63EC" w:rsidRPr="00F41D0A" w:rsidRDefault="006D63EC" w:rsidP="006D63EC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  <w:lang w:val="en-GB"/>
            </w:rPr>
          </w:pPr>
          <w:r>
            <w:rPr>
              <w:sz w:val="18"/>
              <w:szCs w:val="24"/>
              <w:lang w:val="en-GB"/>
            </w:rPr>
            <w:t>134</w:t>
          </w:r>
          <w:r w:rsidRPr="006D63EC">
            <w:rPr>
              <w:sz w:val="18"/>
              <w:szCs w:val="24"/>
              <w:vertAlign w:val="superscript"/>
              <w:lang w:val="en-GB"/>
            </w:rPr>
            <w:t>th</w:t>
          </w:r>
          <w:r>
            <w:rPr>
              <w:sz w:val="18"/>
              <w:szCs w:val="24"/>
              <w:lang w:val="en-GB"/>
            </w:rPr>
            <w:t xml:space="preserve"> Anniversary International Medical Congress – Registration Form – For Local Delegates</w:t>
          </w:r>
        </w:p>
      </w:tc>
    </w:tr>
  </w:tbl>
  <w:p w14:paraId="27F61E7A" w14:textId="77777777" w:rsidR="00576892" w:rsidRPr="00F41D0A" w:rsidRDefault="00576892" w:rsidP="006D63EC">
    <w:pPr>
      <w:pStyle w:val="NoSpacing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F2D09" w14:textId="77777777" w:rsidR="00EC51DA" w:rsidRDefault="00EC51DA" w:rsidP="00C9238F">
      <w:pPr>
        <w:spacing w:after="0" w:line="240" w:lineRule="auto"/>
      </w:pPr>
      <w:r>
        <w:separator/>
      </w:r>
    </w:p>
  </w:footnote>
  <w:footnote w:type="continuationSeparator" w:id="0">
    <w:p w14:paraId="46A0E62A" w14:textId="77777777" w:rsidR="00EC51DA" w:rsidRDefault="00EC51D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1"/>
      <w:gridCol w:w="7957"/>
    </w:tblGrid>
    <w:tr w:rsidR="007E2C1F" w:rsidRPr="00F41D0A" w14:paraId="425B2DCA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435A8B42" w14:textId="52CE387B" w:rsidR="00576892" w:rsidRPr="00F41D0A" w:rsidRDefault="007E2C1F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en-GB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en-GB"/>
            </w:rPr>
            <w:drawing>
              <wp:anchor distT="0" distB="0" distL="114300" distR="114300" simplePos="0" relativeHeight="251658240" behindDoc="0" locked="0" layoutInCell="1" allowOverlap="1" wp14:anchorId="4C59B188" wp14:editId="2D5569F0">
                <wp:simplePos x="0" y="0"/>
                <wp:positionH relativeFrom="column">
                  <wp:posOffset>135255</wp:posOffset>
                </wp:positionH>
                <wp:positionV relativeFrom="paragraph">
                  <wp:posOffset>-12065</wp:posOffset>
                </wp:positionV>
                <wp:extent cx="479425" cy="685800"/>
                <wp:effectExtent l="0" t="0" r="3175" b="0"/>
                <wp:wrapNone/>
                <wp:docPr id="6" name="Picture 6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425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1C155D41" w14:textId="77777777" w:rsidR="00576892" w:rsidRDefault="007E2C1F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1"/>
              <w:lang w:val="en-GB"/>
            </w:rPr>
          </w:pPr>
          <w:r w:rsidRPr="007E2C1F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1"/>
              <w:lang w:val="en-GB"/>
            </w:rPr>
            <w:t>134</w:t>
          </w:r>
          <w:r w:rsidRPr="007E2C1F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1"/>
              <w:vertAlign w:val="superscript"/>
              <w:lang w:val="en-GB"/>
            </w:rPr>
            <w:t>th</w:t>
          </w:r>
          <w:r w:rsidRPr="007E2C1F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1"/>
              <w:lang w:val="en-GB"/>
            </w:rPr>
            <w:t xml:space="preserve"> Anniversary International Medical Congress</w:t>
          </w:r>
        </w:p>
        <w:p w14:paraId="595BDF0D" w14:textId="77777777" w:rsidR="007E2C1F" w:rsidRDefault="007E2C1F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24"/>
              <w:szCs w:val="16"/>
              <w:lang w:val="en-GB"/>
            </w:rPr>
          </w:pPr>
          <w:r w:rsidRPr="007E2C1F">
            <w:rPr>
              <w:rFonts w:ascii="Corbel" w:eastAsia="Calibri" w:hAnsi="Corbel" w:cs="Times New Roman"/>
              <w:b/>
              <w:noProof/>
              <w:color w:val="FFFFFF" w:themeColor="background1"/>
              <w:sz w:val="24"/>
              <w:szCs w:val="16"/>
              <w:lang w:val="en-GB"/>
            </w:rPr>
            <w:t>21</w:t>
          </w:r>
          <w:r w:rsidRPr="007E2C1F">
            <w:rPr>
              <w:rFonts w:ascii="Corbel" w:eastAsia="Calibri" w:hAnsi="Corbel" w:cs="Times New Roman"/>
              <w:b/>
              <w:noProof/>
              <w:color w:val="FFFFFF" w:themeColor="background1"/>
              <w:sz w:val="24"/>
              <w:szCs w:val="16"/>
              <w:vertAlign w:val="superscript"/>
              <w:lang w:val="en-GB"/>
            </w:rPr>
            <w:t>st</w:t>
          </w:r>
          <w:r w:rsidRPr="007E2C1F">
            <w:rPr>
              <w:rFonts w:ascii="Corbel" w:eastAsia="Calibri" w:hAnsi="Corbel" w:cs="Times New Roman"/>
              <w:b/>
              <w:noProof/>
              <w:color w:val="FFFFFF" w:themeColor="background1"/>
              <w:sz w:val="24"/>
              <w:szCs w:val="16"/>
              <w:lang w:val="en-GB"/>
            </w:rPr>
            <w:t xml:space="preserve"> to 24</w:t>
          </w:r>
          <w:r w:rsidRPr="007E2C1F">
            <w:rPr>
              <w:rFonts w:ascii="Corbel" w:eastAsia="Calibri" w:hAnsi="Corbel" w:cs="Times New Roman"/>
              <w:b/>
              <w:noProof/>
              <w:color w:val="FFFFFF" w:themeColor="background1"/>
              <w:sz w:val="24"/>
              <w:szCs w:val="16"/>
              <w:vertAlign w:val="superscript"/>
              <w:lang w:val="en-GB"/>
            </w:rPr>
            <w:t>th</w:t>
          </w:r>
          <w:r w:rsidRPr="007E2C1F">
            <w:rPr>
              <w:rFonts w:ascii="Corbel" w:eastAsia="Calibri" w:hAnsi="Corbel" w:cs="Times New Roman"/>
              <w:b/>
              <w:noProof/>
              <w:color w:val="FFFFFF" w:themeColor="background1"/>
              <w:sz w:val="24"/>
              <w:szCs w:val="16"/>
              <w:lang w:val="en-GB"/>
            </w:rPr>
            <w:t xml:space="preserve"> September 2021</w:t>
          </w:r>
        </w:p>
        <w:p w14:paraId="039D3DDE" w14:textId="168224EA" w:rsidR="007E2C1F" w:rsidRPr="007E2C1F" w:rsidRDefault="007E2C1F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1"/>
              <w:lang w:val="en-GB"/>
            </w:rPr>
          </w:pPr>
          <w:r w:rsidRPr="007E2C1F">
            <w:rPr>
              <w:rFonts w:ascii="Corbel" w:eastAsia="Calibri" w:hAnsi="Corbel" w:cs="Times New Roman"/>
              <w:b/>
              <w:noProof/>
              <w:color w:val="FFFFFF" w:themeColor="background1"/>
              <w:sz w:val="22"/>
              <w:szCs w:val="15"/>
              <w:lang w:val="en-GB"/>
            </w:rPr>
            <w:t>BMICH, Colombo</w:t>
          </w:r>
        </w:p>
      </w:tc>
    </w:tr>
  </w:tbl>
  <w:p w14:paraId="3EF86471" w14:textId="77777777" w:rsidR="00C9238F" w:rsidRPr="00F41D0A" w:rsidRDefault="00C9238F" w:rsidP="00576892">
    <w:pPr>
      <w:pStyle w:val="NoSpacing"/>
      <w:rPr>
        <w:rFonts w:ascii="Corbel" w:hAnsi="Corbel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5D2883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AED6B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82AC8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6AC20E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9D4B4F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80EAA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8B4A6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F039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4986CE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365694"/>
    <w:multiLevelType w:val="multilevel"/>
    <w:tmpl w:val="451CD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4"/>
  </w:num>
  <w:num w:numId="4">
    <w:abstractNumId w:val="19"/>
  </w:num>
  <w:num w:numId="5">
    <w:abstractNumId w:val="20"/>
  </w:num>
  <w:num w:numId="6">
    <w:abstractNumId w:val="29"/>
  </w:num>
  <w:num w:numId="7">
    <w:abstractNumId w:val="13"/>
  </w:num>
  <w:num w:numId="8">
    <w:abstractNumId w:val="17"/>
  </w:num>
  <w:num w:numId="9">
    <w:abstractNumId w:val="26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6"/>
  </w:num>
  <w:num w:numId="15">
    <w:abstractNumId w:val="15"/>
  </w:num>
  <w:num w:numId="16">
    <w:abstractNumId w:val="25"/>
  </w:num>
  <w:num w:numId="17">
    <w:abstractNumId w:val="10"/>
  </w:num>
  <w:num w:numId="18">
    <w:abstractNumId w:val="31"/>
  </w:num>
  <w:num w:numId="19">
    <w:abstractNumId w:val="27"/>
  </w:num>
  <w:num w:numId="20">
    <w:abstractNumId w:val="21"/>
  </w:num>
  <w:num w:numId="21">
    <w:abstractNumId w:val="30"/>
  </w:num>
  <w:num w:numId="22">
    <w:abstractNumId w:val="11"/>
  </w:num>
  <w:num w:numId="23">
    <w:abstractNumId w:val="7"/>
  </w:num>
  <w:num w:numId="24">
    <w:abstractNumId w:val="22"/>
  </w:num>
  <w:num w:numId="25">
    <w:abstractNumId w:val="23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C1F"/>
    <w:rsid w:val="00003212"/>
    <w:rsid w:val="00052382"/>
    <w:rsid w:val="0006568A"/>
    <w:rsid w:val="00065A07"/>
    <w:rsid w:val="00076F0F"/>
    <w:rsid w:val="00084253"/>
    <w:rsid w:val="000D19C9"/>
    <w:rsid w:val="000D1F49"/>
    <w:rsid w:val="001727CA"/>
    <w:rsid w:val="002C56E6"/>
    <w:rsid w:val="002D3238"/>
    <w:rsid w:val="003100A1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20D64"/>
    <w:rsid w:val="00621FD5"/>
    <w:rsid w:val="0063739C"/>
    <w:rsid w:val="006D63EC"/>
    <w:rsid w:val="006F2A7F"/>
    <w:rsid w:val="00770F25"/>
    <w:rsid w:val="007A35A8"/>
    <w:rsid w:val="007B0A85"/>
    <w:rsid w:val="007C6A52"/>
    <w:rsid w:val="007E2C1F"/>
    <w:rsid w:val="00815D01"/>
    <w:rsid w:val="0082043E"/>
    <w:rsid w:val="00852EFA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037C1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537B4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20409"/>
    <w:rsid w:val="00E61C09"/>
    <w:rsid w:val="00EB3B58"/>
    <w:rsid w:val="00EC51DA"/>
    <w:rsid w:val="00EC7359"/>
    <w:rsid w:val="00EE3054"/>
    <w:rsid w:val="00EE391D"/>
    <w:rsid w:val="00F00606"/>
    <w:rsid w:val="00F01256"/>
    <w:rsid w:val="00F41D0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9EE0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41D0A"/>
    <w:rPr>
      <w:rFonts w:ascii="Calibri" w:hAnsi="Calibri"/>
    </w:rPr>
  </w:style>
  <w:style w:type="paragraph" w:styleId="Heading1">
    <w:name w:val="heading 1"/>
    <w:basedOn w:val="Normal"/>
    <w:link w:val="Heading1Char"/>
    <w:uiPriority w:val="1"/>
    <w:semiHidden/>
    <w:qFormat/>
    <w:rsid w:val="00F41D0A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F41D0A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F41D0A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F41D0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F41D0A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41D0A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41D0A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41D0A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41D0A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F41D0A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F41D0A"/>
    <w:rPr>
      <w:rFonts w:ascii="Calibri" w:hAnsi="Calibri"/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F41D0A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F41D0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41D0A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F41D0A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F41D0A"/>
    <w:rPr>
      <w:rFonts w:ascii="Calibri" w:hAnsi="Calibri"/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F41D0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F41D0A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1D0A"/>
    <w:rPr>
      <w:rFonts w:ascii="Calibri" w:hAnsi="Calibri"/>
      <w:sz w:val="18"/>
      <w:szCs w:val="20"/>
    </w:rPr>
  </w:style>
  <w:style w:type="paragraph" w:styleId="ListBullet">
    <w:name w:val="List Bullet"/>
    <w:basedOn w:val="Normal"/>
    <w:uiPriority w:val="99"/>
    <w:semiHidden/>
    <w:rsid w:val="00F41D0A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F41D0A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D0A"/>
    <w:rPr>
      <w:rFonts w:ascii="Calibri" w:hAnsi="Calibri"/>
      <w:szCs w:val="24"/>
    </w:rPr>
  </w:style>
  <w:style w:type="paragraph" w:styleId="Header">
    <w:name w:val="header"/>
    <w:basedOn w:val="Normal"/>
    <w:link w:val="HeaderChar"/>
    <w:uiPriority w:val="99"/>
    <w:unhideWhenUsed/>
    <w:rsid w:val="00F41D0A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41D0A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F41D0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41D0A"/>
    <w:rPr>
      <w:rFonts w:ascii="Calibri" w:hAnsi="Calibri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F41D0A"/>
    <w:rPr>
      <w:rFonts w:ascii="Calibri" w:hAnsi="Calibri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F41D0A"/>
    <w:rPr>
      <w:rFonts w:ascii="Calibri" w:hAnsi="Calibri"/>
      <w:sz w:val="18"/>
      <w:szCs w:val="18"/>
    </w:rPr>
  </w:style>
  <w:style w:type="paragraph" w:styleId="ListNumber">
    <w:name w:val="List Number"/>
    <w:basedOn w:val="Normal"/>
    <w:uiPriority w:val="99"/>
    <w:semiHidden/>
    <w:rsid w:val="00F41D0A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F41D0A"/>
    <w:rPr>
      <w:rFonts w:ascii="Calibri" w:hAnsi="Calibri"/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D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D0A"/>
    <w:rPr>
      <w:rFonts w:ascii="Calibri" w:hAnsi="Calibri"/>
      <w:b/>
      <w:bCs/>
      <w:szCs w:val="24"/>
    </w:rPr>
  </w:style>
  <w:style w:type="paragraph" w:styleId="NoSpacing">
    <w:name w:val="No Spacing"/>
    <w:uiPriority w:val="1"/>
    <w:qFormat/>
    <w:rsid w:val="00F41D0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F41D0A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F41D0A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F41D0A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F41D0A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F41D0A"/>
    <w:rPr>
      <w:rFonts w:ascii="Calibri" w:hAnsi="Calibri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F41D0A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1D0A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1D0A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1D0A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1D0A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F41D0A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F41D0A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F41D0A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F41D0A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F41D0A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F41D0A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F41D0A"/>
    <w:rPr>
      <w:rFonts w:ascii="Calibri" w:hAnsi="Calibri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F41D0A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F4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41D0A"/>
    <w:rPr>
      <w:rFonts w:ascii="Consolas" w:hAnsi="Consolas" w:cs="Consolas"/>
      <w:sz w:val="20"/>
      <w:szCs w:val="20"/>
    </w:rPr>
  </w:style>
  <w:style w:type="table" w:styleId="TableGrid">
    <w:name w:val="Table Grid"/>
    <w:basedOn w:val="TableNormal"/>
    <w:rsid w:val="00F4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1D0A"/>
    <w:rPr>
      <w:rFonts w:ascii="Calibri" w:hAnsi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D0A"/>
    <w:rPr>
      <w:rFonts w:ascii="Segoe UI" w:hAnsi="Segoe UI" w:cs="Segoe UI"/>
      <w:sz w:val="18"/>
      <w:szCs w:val="18"/>
    </w:rPr>
  </w:style>
  <w:style w:type="numbering" w:styleId="111111">
    <w:name w:val="Outline List 2"/>
    <w:basedOn w:val="NoList"/>
    <w:uiPriority w:val="99"/>
    <w:semiHidden/>
    <w:unhideWhenUsed/>
    <w:rsid w:val="00F41D0A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F41D0A"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rsid w:val="00F41D0A"/>
    <w:pPr>
      <w:numPr>
        <w:numId w:val="25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41D0A"/>
  </w:style>
  <w:style w:type="paragraph" w:styleId="BlockText">
    <w:name w:val="Block Text"/>
    <w:basedOn w:val="Normal"/>
    <w:uiPriority w:val="99"/>
    <w:semiHidden/>
    <w:unhideWhenUsed/>
    <w:rsid w:val="00F41D0A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41D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F41D0A"/>
    <w:rPr>
      <w:rFonts w:ascii="Calibri" w:hAnsi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41D0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41D0A"/>
    <w:rPr>
      <w:rFonts w:ascii="Calibri" w:hAnsi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41D0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41D0A"/>
    <w:rPr>
      <w:rFonts w:ascii="Calibri" w:hAnsi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41D0A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41D0A"/>
    <w:rPr>
      <w:rFonts w:ascii="Calibri" w:hAnsi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1D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41D0A"/>
    <w:rPr>
      <w:rFonts w:ascii="Calibri" w:hAnsi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41D0A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41D0A"/>
    <w:rPr>
      <w:rFonts w:ascii="Calibri" w:hAnsi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41D0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41D0A"/>
    <w:rPr>
      <w:rFonts w:ascii="Calibri" w:hAnsi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41D0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41D0A"/>
    <w:rPr>
      <w:rFonts w:ascii="Calibri" w:hAnsi="Calibri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1D0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41D0A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41D0A"/>
    <w:rPr>
      <w:rFonts w:ascii="Calibri" w:hAnsi="Calibri"/>
    </w:rPr>
  </w:style>
  <w:style w:type="table" w:styleId="ColourfulGrid">
    <w:name w:val="Colorful Grid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41D0A"/>
  </w:style>
  <w:style w:type="character" w:customStyle="1" w:styleId="DateChar">
    <w:name w:val="Date Char"/>
    <w:basedOn w:val="DefaultParagraphFont"/>
    <w:link w:val="Date"/>
    <w:uiPriority w:val="99"/>
    <w:semiHidden/>
    <w:rsid w:val="00F41D0A"/>
    <w:rPr>
      <w:rFonts w:ascii="Calibri" w:hAnsi="Calibr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41D0A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1D0A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F41D0A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F41D0A"/>
    <w:rPr>
      <w:rFonts w:ascii="Calibri" w:hAnsi="Calibri"/>
    </w:rPr>
  </w:style>
  <w:style w:type="character" w:styleId="Emphasis">
    <w:name w:val="Emphasis"/>
    <w:basedOn w:val="DefaultParagraphFont"/>
    <w:uiPriority w:val="20"/>
    <w:semiHidden/>
    <w:rsid w:val="00F41D0A"/>
    <w:rPr>
      <w:rFonts w:ascii="Calibri" w:hAnsi="Calibr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41D0A"/>
    <w:rPr>
      <w:rFonts w:ascii="Calibri" w:hAnsi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41D0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41D0A"/>
    <w:rPr>
      <w:rFonts w:ascii="Calibri" w:hAnsi="Calibr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41D0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ridTable1Light">
    <w:name w:val="Grid Table 1 Light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41D0A"/>
    <w:rPr>
      <w:rFonts w:ascii="Calibri" w:hAnsi="Calibri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F41D0A"/>
    <w:rPr>
      <w:rFonts w:ascii="Calibri" w:hAnsi="Calibr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41D0A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41D0A"/>
    <w:rPr>
      <w:rFonts w:ascii="Calibri" w:hAnsi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1D0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41D0A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41D0A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rsid w:val="00F41D0A"/>
    <w:rPr>
      <w:rFonts w:ascii="Corbel" w:eastAsiaTheme="majorEastAsia" w:hAnsi="Corbel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F41D0A"/>
    <w:rPr>
      <w:rFonts w:ascii="Calibri" w:hAnsi="Calibri"/>
      <w:i/>
      <w:iCs/>
      <w:color w:val="15507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41D0A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41D0A"/>
    <w:rPr>
      <w:rFonts w:ascii="Calibri" w:hAnsi="Calibri"/>
      <w:i/>
      <w:iCs/>
      <w:color w:val="155078" w:themeColor="accent1"/>
    </w:rPr>
  </w:style>
  <w:style w:type="character" w:styleId="IntenseReference">
    <w:name w:val="Intense Reference"/>
    <w:basedOn w:val="DefaultParagraphFont"/>
    <w:uiPriority w:val="32"/>
    <w:semiHidden/>
    <w:rsid w:val="00F41D0A"/>
    <w:rPr>
      <w:rFonts w:ascii="Calibri" w:hAnsi="Calibri"/>
      <w:b/>
      <w:bCs/>
      <w:smallCaps/>
      <w:color w:val="155078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41D0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41D0A"/>
    <w:rPr>
      <w:rFonts w:ascii="Calibri" w:hAnsi="Calibri"/>
    </w:rPr>
  </w:style>
  <w:style w:type="paragraph" w:styleId="List">
    <w:name w:val="List"/>
    <w:basedOn w:val="Normal"/>
    <w:uiPriority w:val="99"/>
    <w:semiHidden/>
    <w:unhideWhenUsed/>
    <w:rsid w:val="00F41D0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41D0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41D0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41D0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F41D0A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F41D0A"/>
    <w:pPr>
      <w:numPr>
        <w:numId w:val="2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41D0A"/>
    <w:pPr>
      <w:numPr>
        <w:numId w:val="2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41D0A"/>
    <w:pPr>
      <w:numPr>
        <w:numId w:val="2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41D0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41D0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41D0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41D0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41D0A"/>
    <w:pPr>
      <w:spacing w:after="120"/>
      <w:ind w:left="1415"/>
      <w:contextualSpacing/>
    </w:pPr>
  </w:style>
  <w:style w:type="paragraph" w:styleId="ListNumber3">
    <w:name w:val="List Number 3"/>
    <w:basedOn w:val="Normal"/>
    <w:uiPriority w:val="99"/>
    <w:semiHidden/>
    <w:unhideWhenUsed/>
    <w:rsid w:val="00F41D0A"/>
    <w:pPr>
      <w:numPr>
        <w:numId w:val="2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41D0A"/>
    <w:pPr>
      <w:numPr>
        <w:numId w:val="3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41D0A"/>
    <w:pPr>
      <w:numPr>
        <w:numId w:val="31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F41D0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41D0A"/>
    <w:rPr>
      <w:rFonts w:ascii="Calibri" w:hAnsi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4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41D0A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41D0A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41D0A"/>
    <w:rPr>
      <w:rFonts w:ascii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F41D0A"/>
    <w:rPr>
      <w:rFonts w:ascii="Calibri" w:hAnsi="Calibri"/>
    </w:rPr>
  </w:style>
  <w:style w:type="table" w:styleId="PlainTable1">
    <w:name w:val="Plain Table 1"/>
    <w:basedOn w:val="TableNormal"/>
    <w:uiPriority w:val="41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41D0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41D0A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F41D0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41D0A"/>
    <w:rPr>
      <w:rFonts w:ascii="Calibri" w:hAnsi="Calibr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F41D0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41D0A"/>
    <w:rPr>
      <w:rFonts w:ascii="Calibri" w:hAnsi="Calibri"/>
    </w:rPr>
  </w:style>
  <w:style w:type="paragraph" w:styleId="Signature">
    <w:name w:val="Signature"/>
    <w:basedOn w:val="Normal"/>
    <w:link w:val="SignatureChar"/>
    <w:uiPriority w:val="99"/>
    <w:semiHidden/>
    <w:rsid w:val="00F41D0A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41D0A"/>
    <w:rPr>
      <w:rFonts w:ascii="Calibri" w:hAnsi="Calibri"/>
    </w:rPr>
  </w:style>
  <w:style w:type="character" w:styleId="SmartHyperlink">
    <w:name w:val="Smart Hyperlink"/>
    <w:basedOn w:val="DefaultParagraphFont"/>
    <w:uiPriority w:val="99"/>
    <w:semiHidden/>
    <w:unhideWhenUsed/>
    <w:rsid w:val="00F41D0A"/>
    <w:rPr>
      <w:rFonts w:ascii="Calibri" w:hAnsi="Calibri"/>
      <w:u w:val="dotted"/>
    </w:rPr>
  </w:style>
  <w:style w:type="character" w:styleId="Strong">
    <w:name w:val="Strong"/>
    <w:basedOn w:val="DefaultParagraphFont"/>
    <w:uiPriority w:val="22"/>
    <w:qFormat/>
    <w:rsid w:val="00F41D0A"/>
    <w:rPr>
      <w:rFonts w:ascii="Calibri" w:hAnsi="Calibri"/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41D0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41D0A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F41D0A"/>
    <w:rPr>
      <w:rFonts w:ascii="Calibri" w:hAnsi="Calibr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F41D0A"/>
    <w:rPr>
      <w:rFonts w:ascii="Calibri" w:hAnsi="Calibr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41D0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41D0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41D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41D0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F41D0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F41D0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F41D0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41D0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41D0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41D0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41D0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41D0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41D0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41D0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41D0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41D0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41D0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41D0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41D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41D0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41D0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41D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41D0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41D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41D0A"/>
    <w:pPr>
      <w:spacing w:after="0"/>
      <w:ind w:left="280" w:hanging="280"/>
    </w:pPr>
  </w:style>
  <w:style w:type="table" w:styleId="TableProfessional">
    <w:name w:val="Table Professional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41D0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41D0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41D0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F41D0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41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41D0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41D0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F41D0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41D0A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rsid w:val="00F41D0A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rsid w:val="00F41D0A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rsid w:val="00F41D0A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rsid w:val="00F41D0A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rsid w:val="00F41D0A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rsid w:val="00F41D0A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F41D0A"/>
    <w:rPr>
      <w:rFonts w:ascii="Calibri" w:hAnsi="Calibri"/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D6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lma.lk/Registration/conference-registration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ccounts@slma.l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accounts@slma.l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chmaestro/Library/Containers/com.microsoft.Word/Data/Library/Application%20Support/Microsoft/Office/16.0/DTS/Search/%7b54E4EF1B-441B-8348-A79B-E7CCF8A04DEE%7dtf22248206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2021-06-15T10:55:00Z</dcterms:created>
  <dcterms:modified xsi:type="dcterms:W3CDTF">2021-06-15T11:04:00Z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